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DB38" w14:textId="77777777" w:rsidR="00EE78D6" w:rsidRPr="00F8257D" w:rsidRDefault="00EE78D6" w:rsidP="006E23DC">
      <w:pPr>
        <w:pStyle w:val="Heading2"/>
        <w:spacing w:line="244" w:lineRule="exact"/>
        <w:rPr>
          <w:rFonts w:ascii="Century Gothic" w:hAnsi="Century Gothic"/>
          <w:b/>
          <w:bCs/>
          <w:sz w:val="24"/>
          <w:szCs w:val="24"/>
        </w:rPr>
      </w:pPr>
    </w:p>
    <w:p w14:paraId="01EFCFF6" w14:textId="7DA2F31E" w:rsidR="00EE78D6" w:rsidRPr="00F8257D" w:rsidRDefault="00F8257D" w:rsidP="00F8257D">
      <w:pPr>
        <w:pStyle w:val="Heading2"/>
        <w:spacing w:line="244" w:lineRule="exact"/>
        <w:rPr>
          <w:rFonts w:ascii="Century Gothic" w:hAnsi="Century Gothic"/>
          <w:b/>
          <w:bCs/>
          <w:color w:val="FF0000"/>
          <w:sz w:val="24"/>
          <w:szCs w:val="24"/>
          <w:lang w:val="en-AU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 w:rsidR="002E3539"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 w:rsidR="002E3539">
        <w:rPr>
          <w:rFonts w:ascii="Century Gothic" w:hAnsi="Century Gothic"/>
          <w:b/>
          <w:bCs/>
          <w:sz w:val="24"/>
          <w:szCs w:val="24"/>
        </w:rPr>
        <w:t>Specialisation</w:t>
      </w:r>
      <w:proofErr w:type="spellEnd"/>
      <w:r w:rsidR="002E3539">
        <w:rPr>
          <w:rFonts w:ascii="Century Gothic" w:hAnsi="Century Gothic"/>
          <w:b/>
          <w:bCs/>
          <w:sz w:val="24"/>
          <w:szCs w:val="24"/>
        </w:rPr>
        <w:t xml:space="preserve">: </w:t>
      </w:r>
      <w:r w:rsidR="00E43E51">
        <w:rPr>
          <w:rFonts w:ascii="Century Gothic" w:hAnsi="Century Gothic"/>
          <w:b/>
          <w:bCs/>
          <w:sz w:val="24"/>
          <w:szCs w:val="24"/>
        </w:rPr>
        <w:t>Human Resource Management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96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2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6809B0F5" w14:textId="6F3061B2" w:rsidR="00EE78D6" w:rsidRDefault="00EE78D6" w:rsidP="006E23DC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061A4A">
        <w:rPr>
          <w:bCs/>
          <w:color w:val="231F20"/>
        </w:rPr>
        <w:t>1</w:t>
      </w:r>
    </w:p>
    <w:p w14:paraId="56D6A7BB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Conversion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03EDA407" w14:textId="77777777" w:rsidR="00EE78D6" w:rsidRDefault="006E23DC" w:rsidP="006E23DC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73E41E30" w14:textId="1ACBC0D6" w:rsidR="002D181A" w:rsidRDefault="002D181A" w:rsidP="006E23DC">
      <w:pPr>
        <w:pStyle w:val="Heading2"/>
        <w:spacing w:line="244" w:lineRule="exact"/>
        <w:rPr>
          <w:color w:val="231F20"/>
        </w:rPr>
      </w:pPr>
      <w:r w:rsidRPr="002D181A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Human Resource Management </w:t>
      </w:r>
      <w:proofErr w:type="spellStart"/>
      <w:r>
        <w:rPr>
          <w:color w:val="231F20"/>
        </w:rPr>
        <w:t>specialisation</w:t>
      </w:r>
      <w:proofErr w:type="spellEnd"/>
    </w:p>
    <w:p w14:paraId="4EBA5405" w14:textId="77777777" w:rsidR="00CC25B3" w:rsidRPr="006E23DC" w:rsidRDefault="006E23DC" w:rsidP="006E23DC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5D36157D" w14:textId="77777777" w:rsidR="00D428B4" w:rsidRDefault="00D428B4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C4061F" w14:paraId="2FEFBD60" w14:textId="77777777" w:rsidTr="007C57AF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156C8611" w14:textId="2713A637" w:rsidR="00C4061F" w:rsidRPr="002B7812" w:rsidRDefault="00C4061F" w:rsidP="00C4061F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976412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  <w:p w14:paraId="7F600806" w14:textId="77777777" w:rsidR="00C4061F" w:rsidRPr="002B7812" w:rsidRDefault="00C4061F" w:rsidP="00C4061F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2220C3D2" w14:textId="77777777" w:rsidR="00C4061F" w:rsidRPr="002B7812" w:rsidRDefault="00C4061F" w:rsidP="00C4061F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2D603E2F" w14:textId="77777777" w:rsidR="00C4061F" w:rsidRPr="00C26399" w:rsidRDefault="00C4061F" w:rsidP="00C4061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ACCT5432</w:t>
            </w:r>
          </w:p>
          <w:p w14:paraId="02505EFB" w14:textId="603E5B67" w:rsidR="00C4061F" w:rsidRPr="00D54217" w:rsidRDefault="00C4061F" w:rsidP="00C4061F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Introductory Financial Accounting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276BA13C" w14:textId="77777777" w:rsidR="00C4061F" w:rsidRPr="00C26399" w:rsidRDefault="00C4061F" w:rsidP="00C4061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MGMT5507</w:t>
            </w:r>
          </w:p>
          <w:p w14:paraId="3D683C16" w14:textId="67154832" w:rsidR="00C4061F" w:rsidRPr="00EE78D6" w:rsidRDefault="00C4061F" w:rsidP="00C4061F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iCs/>
                <w:sz w:val="20"/>
                <w:szCs w:val="20"/>
              </w:rPr>
              <w:t xml:space="preserve">Management and </w:t>
            </w:r>
            <w:proofErr w:type="spellStart"/>
            <w:r w:rsidRPr="00C26399">
              <w:rPr>
                <w:iCs/>
                <w:sz w:val="20"/>
                <w:szCs w:val="20"/>
              </w:rPr>
              <w:t>Organisations</w:t>
            </w:r>
            <w:proofErr w:type="spellEnd"/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3EEB5A72" w14:textId="77777777" w:rsidR="00C4061F" w:rsidRPr="00C26399" w:rsidRDefault="00C4061F" w:rsidP="00C4061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MKTG5561</w:t>
            </w:r>
          </w:p>
          <w:p w14:paraId="4371F826" w14:textId="65F98EAB" w:rsidR="00C4061F" w:rsidRPr="00EE78D6" w:rsidRDefault="00C4061F" w:rsidP="00C4061F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Marketing Management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6AC213D7" w14:textId="774220A5" w:rsidR="00C4061F" w:rsidRPr="00C26399" w:rsidRDefault="00C4061F" w:rsidP="00C4061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BUSN5100 or Elective </w:t>
            </w:r>
          </w:p>
          <w:p w14:paraId="505A36A8" w14:textId="32800A67" w:rsidR="00C4061F" w:rsidRPr="00EE78D6" w:rsidRDefault="00C4061F" w:rsidP="00C4061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C26399">
              <w:rPr>
                <w:sz w:val="21"/>
                <w:szCs w:val="28"/>
              </w:rPr>
              <w:t>Applied Professional Business</w:t>
            </w:r>
            <w:r w:rsidRPr="00C26399">
              <w:rPr>
                <w:spacing w:val="-31"/>
                <w:sz w:val="21"/>
                <w:szCs w:val="28"/>
              </w:rPr>
              <w:t xml:space="preserve"> </w:t>
            </w:r>
            <w:r w:rsidRPr="00C26399">
              <w:rPr>
                <w:sz w:val="21"/>
                <w:szCs w:val="28"/>
              </w:rPr>
              <w:t>Communications</w:t>
            </w:r>
          </w:p>
        </w:tc>
      </w:tr>
      <w:tr w:rsidR="008D2380" w14:paraId="581EE354" w14:textId="77777777" w:rsidTr="007C57AF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1B40C666" w14:textId="77777777" w:rsidR="008D2380" w:rsidRPr="002B7812" w:rsidRDefault="008D2380" w:rsidP="008D2380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1F07E536" w14:textId="77777777" w:rsidR="008D2380" w:rsidRPr="002B7812" w:rsidRDefault="008D2380" w:rsidP="008D2380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5F816C4B" w14:textId="77777777" w:rsidR="008D2380" w:rsidRPr="00C26399" w:rsidRDefault="008D2380" w:rsidP="008D238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ECON5541</w:t>
            </w:r>
          </w:p>
          <w:p w14:paraId="1922BB6C" w14:textId="03245DF4" w:rsidR="008D2380" w:rsidRPr="00EE78D6" w:rsidRDefault="008D2380" w:rsidP="008D2380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Economics for Business: Applications and Policy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42BF2B1A" w14:textId="77777777" w:rsidR="008D2380" w:rsidRPr="00C26399" w:rsidRDefault="008D2380" w:rsidP="008D238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MGMT5511</w:t>
            </w:r>
          </w:p>
          <w:p w14:paraId="238BC488" w14:textId="3AE55CF0" w:rsidR="008D2380" w:rsidRPr="00EE78D6" w:rsidRDefault="008D2380" w:rsidP="008D2380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380E2490" w14:textId="05E8E3E5" w:rsidR="008D2380" w:rsidRPr="008B159E" w:rsidRDefault="008D2380" w:rsidP="008D238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</w:t>
            </w:r>
            <w:r w:rsidR="00E77837">
              <w:rPr>
                <w:b/>
                <w:sz w:val="20"/>
                <w:szCs w:val="20"/>
              </w:rPr>
              <w:t xml:space="preserve">uman </w:t>
            </w:r>
            <w:r>
              <w:rPr>
                <w:b/>
                <w:sz w:val="20"/>
                <w:szCs w:val="20"/>
              </w:rPr>
              <w:t>R</w:t>
            </w:r>
            <w:r w:rsidR="00E77837">
              <w:rPr>
                <w:b/>
                <w:sz w:val="20"/>
                <w:szCs w:val="20"/>
              </w:rPr>
              <w:t xml:space="preserve">esource </w:t>
            </w:r>
            <w:r>
              <w:rPr>
                <w:b/>
                <w:sz w:val="20"/>
                <w:szCs w:val="20"/>
              </w:rPr>
              <w:t>M</w:t>
            </w:r>
            <w:r w:rsidR="00E77837">
              <w:rPr>
                <w:b/>
                <w:sz w:val="20"/>
                <w:szCs w:val="20"/>
              </w:rPr>
              <w:t>anagement</w:t>
            </w:r>
            <w:r w:rsidRPr="00C2639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8C50E7">
              <w:rPr>
                <w:b/>
                <w:sz w:val="20"/>
                <w:szCs w:val="20"/>
              </w:rPr>
              <w:t>Speciali</w:t>
            </w:r>
            <w:r w:rsidR="0014647D">
              <w:rPr>
                <w:b/>
                <w:sz w:val="20"/>
                <w:szCs w:val="20"/>
              </w:rPr>
              <w:t>sation</w:t>
            </w:r>
            <w:proofErr w:type="spellEnd"/>
            <w:r w:rsidR="0014647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5F6C484F" w14:textId="6E75FE5B" w:rsidR="008D2380" w:rsidRPr="008B159E" w:rsidRDefault="00E77837" w:rsidP="008D238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Human Resource Management</w:t>
            </w:r>
            <w:r w:rsidRPr="00C26399"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</w:tr>
      <w:tr w:rsidR="00C75C7C" w14:paraId="248A7E0C" w14:textId="77777777" w:rsidTr="007C57AF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3403E52F" w14:textId="1BAE4CCF" w:rsidR="00C75C7C" w:rsidRPr="002B7812" w:rsidRDefault="00C75C7C" w:rsidP="00C75C7C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976412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147C037C" w14:textId="77777777" w:rsidR="00C75C7C" w:rsidRPr="002B7812" w:rsidRDefault="00C75C7C" w:rsidP="00C75C7C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184852B1" w14:textId="77777777" w:rsidR="00C75C7C" w:rsidRPr="00C26399" w:rsidRDefault="00C75C7C" w:rsidP="00C75C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MGMT5526</w:t>
            </w:r>
          </w:p>
          <w:p w14:paraId="7B5BC27E" w14:textId="29990D25" w:rsidR="00C75C7C" w:rsidRPr="00EE78D6" w:rsidRDefault="00C75C7C" w:rsidP="00C75C7C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0A2743EA" w14:textId="039D2375" w:rsidR="00C75C7C" w:rsidRPr="00EE78D6" w:rsidRDefault="00C75C7C" w:rsidP="00C75C7C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26399">
              <w:rPr>
                <w:b/>
                <w:sz w:val="20"/>
                <w:szCs w:val="20"/>
              </w:rPr>
              <w:t>Specialisation</w:t>
            </w:r>
            <w:proofErr w:type="spellEnd"/>
            <w:r w:rsidRPr="00C2639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03F36033" w14:textId="67B45E07" w:rsidR="00C75C7C" w:rsidRPr="00EE78D6" w:rsidRDefault="00C75C7C" w:rsidP="00C75C7C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26399">
              <w:rPr>
                <w:b/>
                <w:sz w:val="20"/>
                <w:szCs w:val="20"/>
              </w:rPr>
              <w:t>Specialisation</w:t>
            </w:r>
            <w:proofErr w:type="spellEnd"/>
            <w:r w:rsidRPr="00C2639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5CAE4499" w14:textId="3EE75AB2" w:rsidR="00C75C7C" w:rsidRPr="008B159E" w:rsidRDefault="00E77837" w:rsidP="00C75C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Human Resource Management</w:t>
            </w:r>
            <w:r w:rsidRPr="00C26399"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</w:tr>
      <w:tr w:rsidR="00C75C7C" w14:paraId="687D4C5F" w14:textId="77777777" w:rsidTr="007C57AF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70124B61" w14:textId="77777777" w:rsidR="00C75C7C" w:rsidRPr="00983B47" w:rsidRDefault="00C75C7C" w:rsidP="00C75C7C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08E2AAD9" w14:textId="77777777" w:rsidR="00C75C7C" w:rsidRDefault="00C75C7C" w:rsidP="00C75C7C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CFF0" w:themeFill="text2" w:themeFillTint="33"/>
            <w:vAlign w:val="center"/>
          </w:tcPr>
          <w:p w14:paraId="5888F7C9" w14:textId="38F38A65" w:rsidR="00C75C7C" w:rsidRPr="00EE78D6" w:rsidRDefault="00C75C7C" w:rsidP="00C75C7C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Elective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4498DAF1" w14:textId="11CDC71F" w:rsidR="00C75C7C" w:rsidRPr="008B159E" w:rsidRDefault="00C75C7C" w:rsidP="00C75C7C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26399">
              <w:rPr>
                <w:b/>
                <w:sz w:val="20"/>
                <w:szCs w:val="20"/>
              </w:rPr>
              <w:t>Specialisation</w:t>
            </w:r>
            <w:proofErr w:type="spellEnd"/>
            <w:r w:rsidRPr="00C2639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191D8EAE" w14:textId="2998CCAD" w:rsidR="00C75C7C" w:rsidRPr="00EE78D6" w:rsidRDefault="00C75C7C" w:rsidP="00C75C7C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26399">
              <w:rPr>
                <w:b/>
                <w:sz w:val="20"/>
                <w:szCs w:val="20"/>
              </w:rPr>
              <w:t>Specialisation</w:t>
            </w:r>
            <w:proofErr w:type="spellEnd"/>
            <w:r w:rsidRPr="00C2639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35891F2A" w14:textId="2A3E83A7" w:rsidR="00C75C7C" w:rsidRPr="00EE78D6" w:rsidRDefault="00E77837" w:rsidP="00C75C7C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Human Resource Management</w:t>
            </w:r>
            <w:r w:rsidRPr="00C26399"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</w:tr>
    </w:tbl>
    <w:p w14:paraId="333989BE" w14:textId="77777777" w:rsidR="0047701D" w:rsidRDefault="0047701D" w:rsidP="00A163F6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4165FBFD" w14:textId="77777777" w:rsidR="00830A65" w:rsidRDefault="002666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</w:t>
      </w:r>
      <w:r w:rsidR="00B67CCD" w:rsidRPr="00F67454">
        <w:rPr>
          <w:b/>
          <w:bCs/>
          <w:sz w:val="20"/>
          <w:szCs w:val="20"/>
          <w:u w:val="single"/>
        </w:rPr>
        <w:t xml:space="preserve"> AND SHOULD BE USED AS A GUIDE</w:t>
      </w:r>
      <w:r w:rsidRPr="00F67454">
        <w:rPr>
          <w:b/>
          <w:bCs/>
          <w:sz w:val="20"/>
          <w:szCs w:val="20"/>
          <w:u w:val="single"/>
        </w:rPr>
        <w:t xml:space="preserve"> ONLY</w:t>
      </w:r>
    </w:p>
    <w:p w14:paraId="0080FB12" w14:textId="77777777" w:rsidR="00367CDF" w:rsidRP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 w:rsidR="00F67454">
        <w:rPr>
          <w:b/>
          <w:bCs/>
          <w:sz w:val="20"/>
          <w:szCs w:val="20"/>
        </w:rPr>
        <w:t>individualised</w:t>
      </w:r>
      <w:proofErr w:type="spellEnd"/>
      <w:r w:rsidR="00F67454">
        <w:rPr>
          <w:b/>
          <w:bCs/>
          <w:sz w:val="20"/>
          <w:szCs w:val="20"/>
        </w:rPr>
        <w:t xml:space="preserve"> course advice, please contact the Business School Student Advising Office</w:t>
      </w:r>
      <w:r w:rsidR="00D33638">
        <w:rPr>
          <w:b/>
          <w:bCs/>
          <w:sz w:val="20"/>
          <w:szCs w:val="20"/>
        </w:rPr>
        <w:t>.</w:t>
      </w:r>
    </w:p>
    <w:p w14:paraId="6F2C9310" w14:textId="77777777" w:rsid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1C12CF7E" w14:textId="77777777" w:rsidR="00964A20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E55BE">
        <w:rPr>
          <w:b/>
          <w:bCs/>
          <w:sz w:val="20"/>
          <w:szCs w:val="20"/>
        </w:rPr>
        <w:t>N</w:t>
      </w:r>
      <w:r w:rsidR="0089117F" w:rsidRPr="00FE55BE">
        <w:rPr>
          <w:b/>
          <w:bCs/>
          <w:sz w:val="20"/>
          <w:szCs w:val="20"/>
        </w:rPr>
        <w:t>otes</w:t>
      </w:r>
    </w:p>
    <w:p w14:paraId="0FEB1773" w14:textId="080E41E6" w:rsidR="0046267F" w:rsidRPr="0046267F" w:rsidRDefault="0046267F" w:rsidP="0046267F">
      <w:pPr>
        <w:pStyle w:val="ListParagraph"/>
        <w:numPr>
          <w:ilvl w:val="0"/>
          <w:numId w:val="9"/>
        </w:numPr>
        <w:rPr>
          <w:sz w:val="18"/>
          <w:szCs w:val="18"/>
        </w:rPr>
      </w:pPr>
      <w:r w:rsidRPr="0046267F">
        <w:rPr>
          <w:sz w:val="18"/>
          <w:szCs w:val="18"/>
        </w:rPr>
        <w:t xml:space="preserve">BUSN5100 is required for students who have not completed ATAR English or equivalent </w:t>
      </w:r>
    </w:p>
    <w:p w14:paraId="18AECB66" w14:textId="0BBA94CC" w:rsidR="00637FA5" w:rsidRPr="005075D0" w:rsidRDefault="00637FA5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1" w:history="1">
        <w:r w:rsidRPr="0089117F">
          <w:rPr>
            <w:rStyle w:val="Hyperlink"/>
            <w:sz w:val="18"/>
            <w:szCs w:val="18"/>
          </w:rPr>
          <w:t>Handbook</w:t>
        </w:r>
      </w:hyperlink>
      <w:r>
        <w:rPr>
          <w:rStyle w:val="Hyperlink"/>
          <w:sz w:val="18"/>
          <w:szCs w:val="18"/>
        </w:rPr>
        <w:t xml:space="preserve"> </w:t>
      </w:r>
    </w:p>
    <w:p w14:paraId="04BDCB7E" w14:textId="77777777" w:rsidR="00673483" w:rsidRPr="00964A20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proofErr w:type="gramStart"/>
      <w:r w:rsidRPr="00964A20">
        <w:rPr>
          <w:sz w:val="18"/>
          <w:szCs w:val="18"/>
        </w:rPr>
        <w:t>Plan ahead</w:t>
      </w:r>
      <w:proofErr w:type="gramEnd"/>
      <w:r w:rsidRPr="00964A20">
        <w:rPr>
          <w:sz w:val="18"/>
          <w:szCs w:val="18"/>
        </w:rPr>
        <w:t xml:space="preserve">! Look at prerequisite requirements in the Handbook. For example: </w:t>
      </w:r>
      <w:r w:rsidR="0089117F" w:rsidRPr="00964A20">
        <w:rPr>
          <w:sz w:val="18"/>
          <w:szCs w:val="18"/>
        </w:rPr>
        <w:t>ACCT5633</w:t>
      </w:r>
      <w:r w:rsidR="00480C4A" w:rsidRPr="00964A20">
        <w:rPr>
          <w:sz w:val="18"/>
          <w:szCs w:val="18"/>
        </w:rPr>
        <w:t xml:space="preserve"> </w:t>
      </w:r>
      <w:r w:rsidR="00F724D5" w:rsidRPr="00964A20">
        <w:rPr>
          <w:sz w:val="18"/>
          <w:szCs w:val="18"/>
        </w:rPr>
        <w:t>requires</w:t>
      </w:r>
      <w:r w:rsidR="00B20231" w:rsidRPr="00964A20">
        <w:rPr>
          <w:sz w:val="18"/>
          <w:szCs w:val="18"/>
        </w:rPr>
        <w:t xml:space="preserve"> </w:t>
      </w:r>
      <w:r w:rsidR="00E43E9B" w:rsidRPr="00964A20">
        <w:rPr>
          <w:sz w:val="18"/>
          <w:szCs w:val="18"/>
        </w:rPr>
        <w:t xml:space="preserve">prerequisite unit </w:t>
      </w:r>
      <w:r w:rsidR="0089117F" w:rsidRPr="00964A20">
        <w:rPr>
          <w:sz w:val="18"/>
          <w:szCs w:val="18"/>
        </w:rPr>
        <w:t>ACCT5432</w:t>
      </w:r>
      <w:r w:rsidR="00E43E9B" w:rsidRPr="00964A20">
        <w:rPr>
          <w:sz w:val="18"/>
          <w:szCs w:val="18"/>
        </w:rPr>
        <w:t>.</w:t>
      </w:r>
    </w:p>
    <w:p w14:paraId="00346689" w14:textId="77777777" w:rsidR="00673483" w:rsidRDefault="00673483" w:rsidP="00673483">
      <w:pPr>
        <w:rPr>
          <w:sz w:val="16"/>
          <w:szCs w:val="16"/>
        </w:rPr>
      </w:pPr>
    </w:p>
    <w:p w14:paraId="754E4D5D" w14:textId="77777777" w:rsidR="00964A20" w:rsidRDefault="00673483" w:rsidP="00964A20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7FAE072" w14:textId="781A3217" w:rsidR="0089117F" w:rsidRPr="00964A20" w:rsidRDefault="00746B89" w:rsidP="00964A20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proofErr w:type="spellStart"/>
      <w:r w:rsidRPr="5105E95B">
        <w:rPr>
          <w:sz w:val="18"/>
          <w:szCs w:val="18"/>
        </w:rPr>
        <w:t>Enrol</w:t>
      </w:r>
      <w:proofErr w:type="spellEnd"/>
      <w:r w:rsidR="0089117F" w:rsidRPr="5105E95B">
        <w:rPr>
          <w:sz w:val="18"/>
          <w:szCs w:val="18"/>
        </w:rPr>
        <w:t xml:space="preserve"> on </w:t>
      </w:r>
      <w:hyperlink r:id="rId12">
        <w:r w:rsidR="004F19AF" w:rsidRPr="5105E95B">
          <w:rPr>
            <w:rStyle w:val="Hyperlink"/>
            <w:sz w:val="18"/>
            <w:szCs w:val="18"/>
          </w:rPr>
          <w:t>S</w:t>
        </w:r>
        <w:r w:rsidR="0089117F" w:rsidRPr="5105E95B">
          <w:rPr>
            <w:rStyle w:val="Hyperlink"/>
            <w:sz w:val="18"/>
            <w:szCs w:val="18"/>
          </w:rPr>
          <w:t>tudent</w:t>
        </w:r>
        <w:r w:rsidR="004F19AF" w:rsidRPr="5105E95B">
          <w:rPr>
            <w:rStyle w:val="Hyperlink"/>
            <w:sz w:val="18"/>
            <w:szCs w:val="18"/>
          </w:rPr>
          <w:t xml:space="preserve"> </w:t>
        </w:r>
        <w:r w:rsidR="0089117F" w:rsidRPr="5105E95B">
          <w:rPr>
            <w:rStyle w:val="Hyperlink"/>
            <w:sz w:val="18"/>
            <w:szCs w:val="18"/>
          </w:rPr>
          <w:t>Connect</w:t>
        </w:r>
      </w:hyperlink>
      <w:r w:rsidR="0089117F" w:rsidRPr="5105E95B">
        <w:rPr>
          <w:sz w:val="18"/>
          <w:szCs w:val="18"/>
        </w:rPr>
        <w:t xml:space="preserve"> and plan your timetable on the </w:t>
      </w:r>
      <w:hyperlink r:id="rId13">
        <w:r w:rsidR="0089117F" w:rsidRPr="5105E95B">
          <w:rPr>
            <w:rStyle w:val="Hyperlink"/>
            <w:sz w:val="18"/>
            <w:szCs w:val="18"/>
          </w:rPr>
          <w:t>Class Allocation System (CAS)</w:t>
        </w:r>
      </w:hyperlink>
    </w:p>
    <w:p w14:paraId="4E8160C9" w14:textId="2107687E" w:rsidR="00673483" w:rsidRPr="0089117F" w:rsidRDefault="00673483" w:rsidP="0089117F">
      <w:pPr>
        <w:rPr>
          <w:b/>
          <w:bCs/>
          <w:sz w:val="21"/>
        </w:rPr>
        <w:sectPr w:rsidR="00673483" w:rsidRPr="0089117F" w:rsidSect="003C5075">
          <w:headerReference w:type="default" r:id="rId14"/>
          <w:footerReference w:type="default" r:id="rId15"/>
          <w:pgSz w:w="16840" w:h="11910" w:orient="landscape"/>
          <w:pgMar w:top="1134" w:right="600" w:bottom="2" w:left="600" w:header="616" w:footer="0" w:gutter="0"/>
          <w:cols w:space="720"/>
          <w:docGrid w:linePitch="299"/>
        </w:sectPr>
      </w:pPr>
    </w:p>
    <w:p w14:paraId="23BA8E54" w14:textId="77777777" w:rsidR="0047701D" w:rsidRDefault="0047701D" w:rsidP="008C6531">
      <w:pPr>
        <w:pStyle w:val="Heading2"/>
        <w:spacing w:line="244" w:lineRule="exact"/>
        <w:rPr>
          <w:sz w:val="12"/>
          <w:szCs w:val="12"/>
        </w:rPr>
      </w:pPr>
    </w:p>
    <w:p w14:paraId="46F2DF51" w14:textId="77777777" w:rsidR="003C5075" w:rsidRDefault="003C5075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</w:p>
    <w:p w14:paraId="6E6E061B" w14:textId="6404209A" w:rsidR="008C6531" w:rsidRPr="00EE78D6" w:rsidRDefault="002E3539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>
        <w:rPr>
          <w:rFonts w:ascii="Century Gothic" w:hAnsi="Century Gothic"/>
          <w:b/>
          <w:bCs/>
          <w:sz w:val="24"/>
          <w:szCs w:val="24"/>
        </w:rPr>
        <w:t>Specialisation</w:t>
      </w:r>
      <w:proofErr w:type="spellEnd"/>
      <w:r>
        <w:rPr>
          <w:rFonts w:ascii="Century Gothic" w:hAnsi="Century Gothic"/>
          <w:b/>
          <w:bCs/>
          <w:sz w:val="24"/>
          <w:szCs w:val="24"/>
        </w:rPr>
        <w:t xml:space="preserve">: </w:t>
      </w:r>
      <w:r w:rsidR="00E43E51">
        <w:rPr>
          <w:rFonts w:ascii="Century Gothic" w:hAnsi="Century Gothic"/>
          <w:b/>
          <w:bCs/>
          <w:sz w:val="24"/>
          <w:szCs w:val="24"/>
        </w:rPr>
        <w:t>Human Resource Management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8C6531"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</w:p>
    <w:p w14:paraId="0DED384A" w14:textId="3C4922F8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061A4A">
        <w:rPr>
          <w:bCs/>
          <w:color w:val="231F20"/>
        </w:rPr>
        <w:t>1</w:t>
      </w:r>
    </w:p>
    <w:p w14:paraId="79ECCA9C" w14:textId="77777777" w:rsidR="002E3539" w:rsidRDefault="008C6531" w:rsidP="002E3539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2E3539" w:rsidRPr="000620AA">
        <w:rPr>
          <w:color w:val="231F20"/>
          <w:shd w:val="clear" w:color="auto" w:fill="ECF2D7" w:themeFill="accent6" w:themeFillTint="33"/>
        </w:rPr>
        <w:t xml:space="preserve">    </w:t>
      </w:r>
      <w:r w:rsidR="002E3539">
        <w:rPr>
          <w:color w:val="231F20"/>
        </w:rPr>
        <w:t xml:space="preserve"> </w:t>
      </w:r>
      <w:r w:rsidR="002E3539" w:rsidRPr="008368FE">
        <w:rPr>
          <w:color w:val="231F20"/>
        </w:rPr>
        <w:t>Core units</w:t>
      </w:r>
    </w:p>
    <w:p w14:paraId="271C4285" w14:textId="4146C31E" w:rsidR="002D181A" w:rsidRDefault="002D181A" w:rsidP="002D181A">
      <w:pPr>
        <w:pStyle w:val="Heading2"/>
        <w:spacing w:line="244" w:lineRule="exact"/>
        <w:rPr>
          <w:color w:val="231F20"/>
        </w:rPr>
      </w:pPr>
      <w:r w:rsidRPr="002D181A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Human Resource Management </w:t>
      </w:r>
      <w:proofErr w:type="spellStart"/>
      <w:r>
        <w:rPr>
          <w:color w:val="231F20"/>
        </w:rPr>
        <w:t>specialisation</w:t>
      </w:r>
      <w:proofErr w:type="spellEnd"/>
    </w:p>
    <w:p w14:paraId="1E6D0BD0" w14:textId="77777777" w:rsidR="002E3539" w:rsidRPr="006E23DC" w:rsidRDefault="002E3539" w:rsidP="002E3539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0B9EEF00" w14:textId="77777777" w:rsidR="0047701D" w:rsidRDefault="0047701D" w:rsidP="008C02DF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32BB0DA7" w14:textId="77777777" w:rsidR="004F4543" w:rsidRDefault="004F4543" w:rsidP="008C02DF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F9520E" w14:paraId="0F82D4E3" w14:textId="77777777" w:rsidTr="007C57AF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52A3FBD3" w14:textId="3B3FAD42" w:rsidR="00F9520E" w:rsidRPr="00983B47" w:rsidRDefault="00F9520E" w:rsidP="00F9520E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B07AFF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7800A730" w14:textId="77777777" w:rsidR="00F9520E" w:rsidRDefault="00F9520E" w:rsidP="00F9520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CFF0" w:themeFill="text2" w:themeFillTint="33"/>
            <w:vAlign w:val="center"/>
          </w:tcPr>
          <w:p w14:paraId="2E4C7400" w14:textId="77777777" w:rsidR="00F9520E" w:rsidRPr="00C26399" w:rsidRDefault="00F9520E" w:rsidP="00F9520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BUSN5100 or Elective </w:t>
            </w:r>
          </w:p>
          <w:p w14:paraId="3DE86D64" w14:textId="460AE111" w:rsidR="00F9520E" w:rsidRPr="00EE78D6" w:rsidRDefault="00F9520E" w:rsidP="00F9520E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1"/>
                <w:szCs w:val="28"/>
              </w:rPr>
              <w:t>Applied Professional Business</w:t>
            </w:r>
            <w:r w:rsidRPr="00C26399">
              <w:rPr>
                <w:spacing w:val="-31"/>
                <w:sz w:val="21"/>
                <w:szCs w:val="28"/>
              </w:rPr>
              <w:t xml:space="preserve"> </w:t>
            </w:r>
            <w:r w:rsidRPr="00C26399">
              <w:rPr>
                <w:sz w:val="21"/>
                <w:szCs w:val="28"/>
              </w:rPr>
              <w:t>Communications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1D0A34DF" w14:textId="1EA7BFAC" w:rsidR="00F9520E" w:rsidRPr="00EE78D6" w:rsidRDefault="00F9520E" w:rsidP="00F9520E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26399">
              <w:rPr>
                <w:b/>
                <w:sz w:val="20"/>
                <w:szCs w:val="20"/>
              </w:rPr>
              <w:t>Specialisation</w:t>
            </w:r>
            <w:proofErr w:type="spellEnd"/>
            <w:r w:rsidRPr="00C2639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795E71AB" w14:textId="24E333ED" w:rsidR="00F9520E" w:rsidRPr="00EE78D6" w:rsidRDefault="00E77837" w:rsidP="00F9520E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Human Resource Management</w:t>
            </w:r>
            <w:r w:rsidRPr="00C26399"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054A53F0" w14:textId="697AFE48" w:rsidR="00F9520E" w:rsidRPr="00EE78D6" w:rsidRDefault="00E77837" w:rsidP="00F9520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Human Resource Management</w:t>
            </w:r>
            <w:r w:rsidRPr="00C26399"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</w:tr>
      <w:tr w:rsidR="00EA104D" w14:paraId="63438790" w14:textId="77777777" w:rsidTr="007C57AF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292DD2DF" w14:textId="77777777" w:rsidR="00EA104D" w:rsidRPr="00983B47" w:rsidRDefault="00EA104D" w:rsidP="00EA104D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5DFF76A6" w14:textId="77777777" w:rsidR="00EA104D" w:rsidRDefault="00EA104D" w:rsidP="00EA104D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356EA32A" w14:textId="77777777" w:rsidR="00EA104D" w:rsidRPr="00C26399" w:rsidRDefault="00EA104D" w:rsidP="00EA104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MGMT5511</w:t>
            </w:r>
          </w:p>
          <w:p w14:paraId="03C10D5C" w14:textId="70764025" w:rsidR="00EA104D" w:rsidRPr="00EE78D6" w:rsidRDefault="00EA104D" w:rsidP="00EA104D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0BC1E87E" w14:textId="54CB3D48" w:rsidR="00EA104D" w:rsidRPr="00EE78D6" w:rsidRDefault="00EA104D" w:rsidP="00EA104D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="000C5F62" w:rsidRPr="00C26399">
              <w:rPr>
                <w:b/>
                <w:sz w:val="20"/>
                <w:szCs w:val="20"/>
              </w:rPr>
              <w:t>S</w:t>
            </w:r>
            <w:r w:rsidR="000C5F62">
              <w:rPr>
                <w:b/>
                <w:sz w:val="20"/>
                <w:szCs w:val="20"/>
              </w:rPr>
              <w:t>p</w:t>
            </w:r>
            <w:r w:rsidR="000C5F62" w:rsidRPr="00C26399">
              <w:rPr>
                <w:b/>
                <w:sz w:val="20"/>
                <w:szCs w:val="20"/>
              </w:rPr>
              <w:t>ecialisation</w:t>
            </w:r>
            <w:proofErr w:type="spellEnd"/>
            <w:r w:rsidRPr="00C2639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21ECA9A6" w14:textId="3D902B5D" w:rsidR="00EA104D" w:rsidRPr="008B159E" w:rsidRDefault="00EA104D" w:rsidP="00EA104D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26399">
              <w:rPr>
                <w:b/>
                <w:sz w:val="20"/>
                <w:szCs w:val="20"/>
              </w:rPr>
              <w:t>Specialisation</w:t>
            </w:r>
            <w:proofErr w:type="spellEnd"/>
            <w:r w:rsidRPr="00C2639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7EDF9AD3" w14:textId="170CC20F" w:rsidR="00EA104D" w:rsidRPr="008B159E" w:rsidRDefault="00E77837" w:rsidP="00EA104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Human Resource Management</w:t>
            </w:r>
            <w:r w:rsidRPr="00C26399"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</w:tr>
      <w:tr w:rsidR="00EA104D" w14:paraId="491849AB" w14:textId="77777777" w:rsidTr="007C57AF">
        <w:trPr>
          <w:cantSplit/>
          <w:trHeight w:val="992"/>
        </w:trPr>
        <w:tc>
          <w:tcPr>
            <w:tcW w:w="400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30B48358" w14:textId="6AC4DDA9" w:rsidR="00EA104D" w:rsidRPr="00983B47" w:rsidRDefault="00EA104D" w:rsidP="00EA104D">
            <w:pPr>
              <w:pStyle w:val="TableParagraph"/>
              <w:spacing w:before="66"/>
              <w:ind w:left="11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B07AFF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181F8D41" w14:textId="77777777" w:rsidR="00EA104D" w:rsidRDefault="00EA104D" w:rsidP="00EA104D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48983471" w14:textId="77777777" w:rsidR="00EA104D" w:rsidRPr="00C26399" w:rsidRDefault="00EA104D" w:rsidP="00EA104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MGMT5526</w:t>
            </w:r>
          </w:p>
          <w:p w14:paraId="3809ACF0" w14:textId="1220C10C" w:rsidR="00EA104D" w:rsidRPr="00EE78D6" w:rsidRDefault="00EA104D" w:rsidP="00EA104D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333E4D63" w14:textId="0339E47B" w:rsidR="00EA104D" w:rsidRPr="00EE78D6" w:rsidRDefault="00EA104D" w:rsidP="00EA104D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Elective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3CF50426" w14:textId="78137F19" w:rsidR="00EA104D" w:rsidRPr="00EE78D6" w:rsidRDefault="00EA104D" w:rsidP="00EA104D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26399">
              <w:rPr>
                <w:b/>
                <w:sz w:val="20"/>
                <w:szCs w:val="20"/>
              </w:rPr>
              <w:t>Specialisation</w:t>
            </w:r>
            <w:proofErr w:type="spellEnd"/>
            <w:r w:rsidRPr="00C2639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6BDE455F" w14:textId="6D7A4738" w:rsidR="00EA104D" w:rsidRPr="008B159E" w:rsidRDefault="00E77837" w:rsidP="00EA104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Human Resource Management</w:t>
            </w:r>
            <w:r w:rsidRPr="00C26399"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</w:tr>
    </w:tbl>
    <w:p w14:paraId="1E07CCDB" w14:textId="77777777" w:rsidR="0075496F" w:rsidRDefault="0075496F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35DE35D1" w14:textId="77777777" w:rsidR="004F4543" w:rsidRDefault="004F4543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6B438ABC" w14:textId="1199D1B7" w:rsidR="00C4770B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192E44A4" w14:textId="77777777" w:rsidR="00C4770B" w:rsidRPr="00B67CCD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>
        <w:rPr>
          <w:b/>
          <w:bCs/>
          <w:sz w:val="20"/>
          <w:szCs w:val="20"/>
        </w:rPr>
        <w:t>individualised</w:t>
      </w:r>
      <w:proofErr w:type="spellEnd"/>
      <w:r>
        <w:rPr>
          <w:b/>
          <w:bCs/>
          <w:sz w:val="20"/>
          <w:szCs w:val="20"/>
        </w:rPr>
        <w:t xml:space="preserve"> course advice, please contact the Business School Student Advising Office.</w:t>
      </w:r>
    </w:p>
    <w:p w14:paraId="1F0BFB35" w14:textId="77777777" w:rsidR="008C6531" w:rsidRPr="00A163F6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29B0D980" w14:textId="77777777" w:rsidR="008C6531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0094D4A7" w14:textId="77777777" w:rsidR="008C6531" w:rsidRPr="0047701D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673483"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>otes</w:t>
      </w:r>
    </w:p>
    <w:p w14:paraId="0B94AE5A" w14:textId="2602C7CF" w:rsidR="0046267F" w:rsidRPr="0046267F" w:rsidRDefault="0046267F" w:rsidP="0046267F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46267F">
        <w:rPr>
          <w:sz w:val="18"/>
          <w:szCs w:val="18"/>
        </w:rPr>
        <w:t xml:space="preserve">BUSN5100 is required for students who have not completed ATAR English or equivalent </w:t>
      </w:r>
    </w:p>
    <w:p w14:paraId="68AEB347" w14:textId="02261F8A" w:rsidR="008C6531" w:rsidRPr="005075D0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6" w:history="1">
        <w:r w:rsidRPr="0089117F">
          <w:rPr>
            <w:rStyle w:val="Hyperlink"/>
            <w:sz w:val="18"/>
            <w:szCs w:val="18"/>
          </w:rPr>
          <w:t>Handbook</w:t>
        </w:r>
      </w:hyperlink>
      <w:r w:rsidR="0047701D">
        <w:rPr>
          <w:rStyle w:val="Hyperlink"/>
          <w:sz w:val="18"/>
          <w:szCs w:val="18"/>
        </w:rPr>
        <w:t xml:space="preserve"> </w:t>
      </w:r>
    </w:p>
    <w:p w14:paraId="112095DF" w14:textId="77777777" w:rsidR="008C6531" w:rsidRPr="00673483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proofErr w:type="gramStart"/>
      <w:r w:rsidRPr="00673483">
        <w:rPr>
          <w:sz w:val="18"/>
          <w:szCs w:val="18"/>
        </w:rPr>
        <w:t>Plan ahead</w:t>
      </w:r>
      <w:proofErr w:type="gramEnd"/>
      <w:r w:rsidRPr="00673483">
        <w:rPr>
          <w:sz w:val="18"/>
          <w:szCs w:val="18"/>
        </w:rPr>
        <w:t xml:space="preserve">! Look at prerequisite requirements in the Handbook. For example: </w:t>
      </w:r>
      <w:r>
        <w:rPr>
          <w:sz w:val="18"/>
          <w:szCs w:val="18"/>
        </w:rPr>
        <w:t>ACCT5633 requires prerequisite unit ACCT5432.</w:t>
      </w:r>
    </w:p>
    <w:p w14:paraId="2A223A3E" w14:textId="77777777" w:rsidR="008C6531" w:rsidRDefault="008C6531" w:rsidP="008C6531">
      <w:pPr>
        <w:rPr>
          <w:sz w:val="16"/>
          <w:szCs w:val="16"/>
        </w:rPr>
      </w:pPr>
    </w:p>
    <w:p w14:paraId="7E213922" w14:textId="77777777" w:rsidR="008C6531" w:rsidRDefault="008C6531" w:rsidP="008C6531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B99BAAC" w14:textId="02F4F145" w:rsidR="008C6531" w:rsidRPr="0089117F" w:rsidRDefault="008C6531" w:rsidP="008C6531">
      <w:pPr>
        <w:pStyle w:val="Heading1"/>
        <w:numPr>
          <w:ilvl w:val="0"/>
          <w:numId w:val="8"/>
        </w:numPr>
        <w:spacing w:before="1" w:line="220" w:lineRule="auto"/>
        <w:ind w:right="297"/>
        <w:rPr>
          <w:b w:val="0"/>
          <w:bCs w:val="0"/>
          <w:sz w:val="18"/>
          <w:szCs w:val="18"/>
        </w:rPr>
      </w:pPr>
      <w:proofErr w:type="spellStart"/>
      <w:r w:rsidRPr="5105E95B">
        <w:rPr>
          <w:b w:val="0"/>
          <w:bCs w:val="0"/>
          <w:sz w:val="18"/>
          <w:szCs w:val="18"/>
        </w:rPr>
        <w:t>Enrol</w:t>
      </w:r>
      <w:proofErr w:type="spellEnd"/>
      <w:r w:rsidRPr="5105E95B">
        <w:rPr>
          <w:b w:val="0"/>
          <w:bCs w:val="0"/>
          <w:sz w:val="18"/>
          <w:szCs w:val="18"/>
        </w:rPr>
        <w:t xml:space="preserve"> on </w:t>
      </w:r>
      <w:hyperlink r:id="rId17">
        <w:r w:rsidRPr="5105E95B">
          <w:rPr>
            <w:rStyle w:val="Hyperlink"/>
            <w:b w:val="0"/>
            <w:bCs w:val="0"/>
            <w:sz w:val="18"/>
            <w:szCs w:val="18"/>
          </w:rPr>
          <w:t>Student Connect</w:t>
        </w:r>
      </w:hyperlink>
      <w:r w:rsidRPr="5105E95B">
        <w:rPr>
          <w:b w:val="0"/>
          <w:bCs w:val="0"/>
          <w:sz w:val="18"/>
          <w:szCs w:val="18"/>
        </w:rPr>
        <w:t xml:space="preserve"> and plan your timetable on the </w:t>
      </w:r>
      <w:hyperlink r:id="rId18">
        <w:r w:rsidRPr="5105E95B">
          <w:rPr>
            <w:rStyle w:val="Hyperlink"/>
            <w:b w:val="0"/>
            <w:bCs w:val="0"/>
            <w:sz w:val="18"/>
            <w:szCs w:val="18"/>
          </w:rPr>
          <w:t>Class Allocation System (CAS)</w:t>
        </w:r>
      </w:hyperlink>
    </w:p>
    <w:p w14:paraId="339B32ED" w14:textId="77777777" w:rsidR="008C6531" w:rsidRPr="00DA16F6" w:rsidRDefault="008C6531" w:rsidP="008C6531">
      <w:pPr>
        <w:pStyle w:val="Heading2"/>
        <w:spacing w:line="244" w:lineRule="exact"/>
        <w:rPr>
          <w:sz w:val="12"/>
          <w:szCs w:val="12"/>
        </w:rPr>
      </w:pPr>
    </w:p>
    <w:sectPr w:rsidR="008C6531" w:rsidRPr="00DA16F6" w:rsidSect="008C6531"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AA5CC" w14:textId="77777777" w:rsidR="002E36E7" w:rsidRDefault="002E36E7">
      <w:r>
        <w:separator/>
      </w:r>
    </w:p>
  </w:endnote>
  <w:endnote w:type="continuationSeparator" w:id="0">
    <w:p w14:paraId="030D530F" w14:textId="77777777" w:rsidR="002E36E7" w:rsidRDefault="002E36E7">
      <w:r>
        <w:continuationSeparator/>
      </w:r>
    </w:p>
  </w:endnote>
  <w:endnote w:type="continuationNotice" w:id="1">
    <w:p w14:paraId="5097E726" w14:textId="77777777" w:rsidR="002E36E7" w:rsidRDefault="002E36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alibri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39B3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proofErr w:type="gramStart"/>
    <w:r w:rsidRPr="004F19AF">
      <w:rPr>
        <w:color w:val="231F20"/>
        <w:sz w:val="16"/>
      </w:rPr>
      <w:t>2 year</w:t>
    </w:r>
    <w:proofErr w:type="gramEnd"/>
    <w:r w:rsidRPr="004F19AF">
      <w:rPr>
        <w:color w:val="231F20"/>
        <w:sz w:val="16"/>
      </w:rPr>
      <w:t xml:space="preserve">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</w:t>
    </w:r>
    <w:proofErr w:type="gramStart"/>
    <w:r w:rsidRPr="004F19AF">
      <w:rPr>
        <w:color w:val="231F20"/>
        <w:sz w:val="16"/>
      </w:rPr>
      <w:t>1.5 year</w:t>
    </w:r>
    <w:proofErr w:type="gramEnd"/>
    <w:r w:rsidRPr="004F19AF">
      <w:rPr>
        <w:color w:val="231F20"/>
        <w:sz w:val="16"/>
      </w:rPr>
      <w:t xml:space="preserve"> study plans </w:t>
    </w:r>
    <w:r>
      <w:rPr>
        <w:color w:val="231F20"/>
        <w:sz w:val="16"/>
      </w:rPr>
      <w:t xml:space="preserve">include credit </w:t>
    </w:r>
    <w:proofErr w:type="gramStart"/>
    <w:r>
      <w:rPr>
        <w:color w:val="231F20"/>
        <w:sz w:val="16"/>
      </w:rPr>
      <w:t>towards</w:t>
    </w:r>
    <w:proofErr w:type="gramEnd"/>
    <w:r>
      <w:rPr>
        <w:color w:val="231F20"/>
        <w:sz w:val="16"/>
      </w:rPr>
      <w:t xml:space="preserve">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56A77426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711FB3C3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40F52" w14:textId="77777777" w:rsidR="002E36E7" w:rsidRDefault="002E36E7">
      <w:r>
        <w:separator/>
      </w:r>
    </w:p>
  </w:footnote>
  <w:footnote w:type="continuationSeparator" w:id="0">
    <w:p w14:paraId="40DD6DFB" w14:textId="77777777" w:rsidR="002E36E7" w:rsidRDefault="002E36E7">
      <w:r>
        <w:continuationSeparator/>
      </w:r>
    </w:p>
  </w:footnote>
  <w:footnote w:type="continuationNotice" w:id="1">
    <w:p w14:paraId="32470009" w14:textId="77777777" w:rsidR="002E36E7" w:rsidRDefault="002E36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AF04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36BACDA" wp14:editId="54D2C697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FD23899" w14:textId="64A192F8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976412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6BAC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5FD23899" w14:textId="64A192F8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976412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51983CF" wp14:editId="2EE27B82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54" style="position:absolute;margin-left:633.05pt;margin-top:-3.8pt;width:144.8pt;height:49.95pt;z-index:-251658240;mso-position-horizontal-relative:margin;mso-width-relative:margin;mso-height-relative:margin" coordsize="19958,6553" o:spid="_x0000_s1026" w14:anchorId="3D23A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5" style="position:absolute;width:5772;height:655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o:title="" r:id="rId11"/>
              </v:shape>
              <v:group id="Group 56" style="position:absolute;left:9715;top:95;width:8115;height:1028" coordsize="1278,162" coordorigin="14490,740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style="position:absolute;left:14489;top:741;width:132;height:16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o:title="" r:id="rId12"/>
                </v:shape>
                <v:shape id="Picture 23" style="position:absolute;left:14651;top:741;width:141;height:15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o:title="" r:id="rId13"/>
                </v:shape>
                <v:shape id="Picture 24" style="position:absolute;left:14824;top:741;width:329;height:159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o:title="" r:id="rId14"/>
                </v:shape>
                <v:shape id="Picture 25" style="position:absolute;left:15182;top:739;width:585;height:161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o:title="" r:id="rId15"/>
                </v:shape>
              </v:group>
              <v:shape id="Picture 67" style="position:absolute;left:18288;top:95;width:1581;height:1016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o:title="" r:id="rId16"/>
              </v:shape>
              <v:shape id="Picture 68" style="position:absolute;left:6477;top:95;width:2520;height:1003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o:title="" r:id="rId17"/>
              </v:shape>
              <v:group id="Group 69" style="position:absolute;left:6572;top:1619;width:13386;height:2254" coordsize="2108,355" coordorigin="13988,970" o:spid="_x0000_s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style="position:absolute;left:13987;top:972;width:686;height:352;visibility:visible;mso-wrap-style:square;v-text-anchor:top" coordsize="686,352" o:spid="_x0000_s1036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style="position:absolute;left:14707;top:970;width:491;height:355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o:title="" r:id="rId18"/>
                </v:shape>
                <v:shape id="Freeform 18" style="position:absolute;left:15231;top:972;width:224;height:350;visibility:visible;mso-wrap-style:square;v-text-anchor:top" coordsize="224,350" o:spid="_x0000_s1038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style="position:absolute;left:15496;top:972;width:253;height:350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o:title="" r:id="rId19"/>
                </v:shape>
                <v:shape id="Picture 20" style="position:absolute;left:15784;top:972;width:311;height:350;visibility:visible;mso-wrap-style:square" o:spid="_x0000_s104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o:title="" r:id="rId20"/>
                </v:shape>
              </v:group>
              <v:shape id="Freeform: Shape 82" style="position:absolute;left:6572;top:4286;width:13386;height:1949;visibility:visible;mso-wrap-style:square;v-text-anchor:top" coordsize="2108,307" o:spid="_x0000_s1041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1A905DD" wp14:editId="0C52CEBF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A7A86E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23F57A80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A905DD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7DA7A86E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23F57A80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5EAF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43AD"/>
    <w:rsid w:val="00047BD1"/>
    <w:rsid w:val="00057BF2"/>
    <w:rsid w:val="000600A2"/>
    <w:rsid w:val="00061A4A"/>
    <w:rsid w:val="000620AA"/>
    <w:rsid w:val="00064F9C"/>
    <w:rsid w:val="000841D3"/>
    <w:rsid w:val="00091CFF"/>
    <w:rsid w:val="00095393"/>
    <w:rsid w:val="00095E51"/>
    <w:rsid w:val="00096D3A"/>
    <w:rsid w:val="000A269E"/>
    <w:rsid w:val="000A26BA"/>
    <w:rsid w:val="000A5D4F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59A"/>
    <w:rsid w:val="000C3BE8"/>
    <w:rsid w:val="000C4CF3"/>
    <w:rsid w:val="000C5F62"/>
    <w:rsid w:val="000D2CD8"/>
    <w:rsid w:val="000D419E"/>
    <w:rsid w:val="000D4AAE"/>
    <w:rsid w:val="000D7C75"/>
    <w:rsid w:val="000E0825"/>
    <w:rsid w:val="000E1159"/>
    <w:rsid w:val="000E3A3E"/>
    <w:rsid w:val="000F0F5B"/>
    <w:rsid w:val="000F5B67"/>
    <w:rsid w:val="000F5E12"/>
    <w:rsid w:val="000F70FF"/>
    <w:rsid w:val="00102C81"/>
    <w:rsid w:val="001055C3"/>
    <w:rsid w:val="00106AA7"/>
    <w:rsid w:val="00106EAE"/>
    <w:rsid w:val="001100B5"/>
    <w:rsid w:val="00116E36"/>
    <w:rsid w:val="0012084E"/>
    <w:rsid w:val="0012108E"/>
    <w:rsid w:val="001221B4"/>
    <w:rsid w:val="0013178F"/>
    <w:rsid w:val="00134905"/>
    <w:rsid w:val="00134B54"/>
    <w:rsid w:val="00141178"/>
    <w:rsid w:val="001433A9"/>
    <w:rsid w:val="0014346D"/>
    <w:rsid w:val="00145FBE"/>
    <w:rsid w:val="0014647D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D76"/>
    <w:rsid w:val="0016663B"/>
    <w:rsid w:val="001674F7"/>
    <w:rsid w:val="00167DD3"/>
    <w:rsid w:val="00171D01"/>
    <w:rsid w:val="00172A79"/>
    <w:rsid w:val="0017474B"/>
    <w:rsid w:val="00176A23"/>
    <w:rsid w:val="00177E72"/>
    <w:rsid w:val="001835CF"/>
    <w:rsid w:val="0018604B"/>
    <w:rsid w:val="00190C18"/>
    <w:rsid w:val="00191738"/>
    <w:rsid w:val="00191AB2"/>
    <w:rsid w:val="00194530"/>
    <w:rsid w:val="001A19B1"/>
    <w:rsid w:val="001A1D6D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D2882"/>
    <w:rsid w:val="001D6092"/>
    <w:rsid w:val="001D69EB"/>
    <w:rsid w:val="001D79FC"/>
    <w:rsid w:val="001F031C"/>
    <w:rsid w:val="001F5367"/>
    <w:rsid w:val="001F717F"/>
    <w:rsid w:val="002001A3"/>
    <w:rsid w:val="00201615"/>
    <w:rsid w:val="00204FBD"/>
    <w:rsid w:val="00210213"/>
    <w:rsid w:val="002109DE"/>
    <w:rsid w:val="00211BA9"/>
    <w:rsid w:val="002127F7"/>
    <w:rsid w:val="0021332E"/>
    <w:rsid w:val="002136D4"/>
    <w:rsid w:val="0021660D"/>
    <w:rsid w:val="002209DB"/>
    <w:rsid w:val="00223820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5200"/>
    <w:rsid w:val="00256625"/>
    <w:rsid w:val="00260A99"/>
    <w:rsid w:val="00260C11"/>
    <w:rsid w:val="00261BC0"/>
    <w:rsid w:val="00262E52"/>
    <w:rsid w:val="00266071"/>
    <w:rsid w:val="002666A1"/>
    <w:rsid w:val="00273CC5"/>
    <w:rsid w:val="002741C8"/>
    <w:rsid w:val="002841E6"/>
    <w:rsid w:val="00284E2F"/>
    <w:rsid w:val="002907C8"/>
    <w:rsid w:val="00292E61"/>
    <w:rsid w:val="00294DBE"/>
    <w:rsid w:val="00296001"/>
    <w:rsid w:val="002A13C0"/>
    <w:rsid w:val="002A2307"/>
    <w:rsid w:val="002A2DA1"/>
    <w:rsid w:val="002A43B6"/>
    <w:rsid w:val="002A45EF"/>
    <w:rsid w:val="002A4D10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6479"/>
    <w:rsid w:val="002C77D5"/>
    <w:rsid w:val="002D154B"/>
    <w:rsid w:val="002D181A"/>
    <w:rsid w:val="002D1920"/>
    <w:rsid w:val="002E2E58"/>
    <w:rsid w:val="002E3539"/>
    <w:rsid w:val="002E36E7"/>
    <w:rsid w:val="002E7BB4"/>
    <w:rsid w:val="002F0F59"/>
    <w:rsid w:val="002F565B"/>
    <w:rsid w:val="002F6AB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4B3B"/>
    <w:rsid w:val="0032778E"/>
    <w:rsid w:val="00332B47"/>
    <w:rsid w:val="00332DE0"/>
    <w:rsid w:val="003336A2"/>
    <w:rsid w:val="00334FA3"/>
    <w:rsid w:val="003434A3"/>
    <w:rsid w:val="00344A6E"/>
    <w:rsid w:val="003457B6"/>
    <w:rsid w:val="00346DA1"/>
    <w:rsid w:val="003470D5"/>
    <w:rsid w:val="00351C28"/>
    <w:rsid w:val="00351DD7"/>
    <w:rsid w:val="0035210C"/>
    <w:rsid w:val="0035446D"/>
    <w:rsid w:val="00356176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5134"/>
    <w:rsid w:val="003A60ED"/>
    <w:rsid w:val="003B3584"/>
    <w:rsid w:val="003B483E"/>
    <w:rsid w:val="003B6E08"/>
    <w:rsid w:val="003C2818"/>
    <w:rsid w:val="003C5075"/>
    <w:rsid w:val="003C5DEE"/>
    <w:rsid w:val="003D06F8"/>
    <w:rsid w:val="003D4FA0"/>
    <w:rsid w:val="003D6CFB"/>
    <w:rsid w:val="003E7829"/>
    <w:rsid w:val="003F5635"/>
    <w:rsid w:val="004013F2"/>
    <w:rsid w:val="00402088"/>
    <w:rsid w:val="004038A4"/>
    <w:rsid w:val="0041046B"/>
    <w:rsid w:val="004118FE"/>
    <w:rsid w:val="00415135"/>
    <w:rsid w:val="00415C17"/>
    <w:rsid w:val="004165BE"/>
    <w:rsid w:val="00421CEF"/>
    <w:rsid w:val="0042438E"/>
    <w:rsid w:val="0042600D"/>
    <w:rsid w:val="0042757A"/>
    <w:rsid w:val="00433FA3"/>
    <w:rsid w:val="004347FE"/>
    <w:rsid w:val="00434D6A"/>
    <w:rsid w:val="00437E41"/>
    <w:rsid w:val="00442AE3"/>
    <w:rsid w:val="00443F1D"/>
    <w:rsid w:val="0045278B"/>
    <w:rsid w:val="00452F61"/>
    <w:rsid w:val="0045302D"/>
    <w:rsid w:val="00455D17"/>
    <w:rsid w:val="00456167"/>
    <w:rsid w:val="0046267F"/>
    <w:rsid w:val="00462BD9"/>
    <w:rsid w:val="00473B14"/>
    <w:rsid w:val="004750C9"/>
    <w:rsid w:val="00475B50"/>
    <w:rsid w:val="0047701D"/>
    <w:rsid w:val="0048079F"/>
    <w:rsid w:val="00480C4A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E4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4F4543"/>
    <w:rsid w:val="004F470C"/>
    <w:rsid w:val="005006CD"/>
    <w:rsid w:val="00502193"/>
    <w:rsid w:val="00504117"/>
    <w:rsid w:val="005075D0"/>
    <w:rsid w:val="0051453C"/>
    <w:rsid w:val="00514A51"/>
    <w:rsid w:val="00523185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71B4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5049"/>
    <w:rsid w:val="00585B94"/>
    <w:rsid w:val="00591414"/>
    <w:rsid w:val="00597F40"/>
    <w:rsid w:val="005A0260"/>
    <w:rsid w:val="005A209A"/>
    <w:rsid w:val="005A40E6"/>
    <w:rsid w:val="005A60DA"/>
    <w:rsid w:val="005A7204"/>
    <w:rsid w:val="005B385A"/>
    <w:rsid w:val="005B3EEF"/>
    <w:rsid w:val="005C0C69"/>
    <w:rsid w:val="005C3457"/>
    <w:rsid w:val="005C3F57"/>
    <w:rsid w:val="005C44A3"/>
    <w:rsid w:val="005C6840"/>
    <w:rsid w:val="005C738A"/>
    <w:rsid w:val="005D207E"/>
    <w:rsid w:val="005D4B55"/>
    <w:rsid w:val="005D5BCA"/>
    <w:rsid w:val="005D6B59"/>
    <w:rsid w:val="005E3092"/>
    <w:rsid w:val="005E534F"/>
    <w:rsid w:val="005E53F7"/>
    <w:rsid w:val="005E78B6"/>
    <w:rsid w:val="005E7EBD"/>
    <w:rsid w:val="005F0704"/>
    <w:rsid w:val="005F4E6A"/>
    <w:rsid w:val="005F56A2"/>
    <w:rsid w:val="005F5E1F"/>
    <w:rsid w:val="005F7211"/>
    <w:rsid w:val="00602400"/>
    <w:rsid w:val="006048F8"/>
    <w:rsid w:val="00606259"/>
    <w:rsid w:val="006133A2"/>
    <w:rsid w:val="006134C4"/>
    <w:rsid w:val="0061350D"/>
    <w:rsid w:val="006179A8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7D19"/>
    <w:rsid w:val="0065083F"/>
    <w:rsid w:val="0065156E"/>
    <w:rsid w:val="006546C6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7D1A"/>
    <w:rsid w:val="00693F5F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2399"/>
    <w:rsid w:val="006D75D9"/>
    <w:rsid w:val="006E0A1C"/>
    <w:rsid w:val="006E10C3"/>
    <w:rsid w:val="006E1A7D"/>
    <w:rsid w:val="006E23DC"/>
    <w:rsid w:val="006E2585"/>
    <w:rsid w:val="006E3133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4669D"/>
    <w:rsid w:val="00746B89"/>
    <w:rsid w:val="007522E6"/>
    <w:rsid w:val="00753DE9"/>
    <w:rsid w:val="0075496F"/>
    <w:rsid w:val="0075608B"/>
    <w:rsid w:val="00756A9A"/>
    <w:rsid w:val="007646CE"/>
    <w:rsid w:val="00765432"/>
    <w:rsid w:val="00766AF5"/>
    <w:rsid w:val="007715C5"/>
    <w:rsid w:val="00774AC8"/>
    <w:rsid w:val="007827B3"/>
    <w:rsid w:val="0078378C"/>
    <w:rsid w:val="007901D1"/>
    <w:rsid w:val="00790274"/>
    <w:rsid w:val="0079051F"/>
    <w:rsid w:val="00790E29"/>
    <w:rsid w:val="00796FBA"/>
    <w:rsid w:val="007A0FA8"/>
    <w:rsid w:val="007A3732"/>
    <w:rsid w:val="007B2FD7"/>
    <w:rsid w:val="007B5800"/>
    <w:rsid w:val="007C07AC"/>
    <w:rsid w:val="007C1D0B"/>
    <w:rsid w:val="007C2D1D"/>
    <w:rsid w:val="007C2EED"/>
    <w:rsid w:val="007C315F"/>
    <w:rsid w:val="007C57AF"/>
    <w:rsid w:val="007D3131"/>
    <w:rsid w:val="007D35F7"/>
    <w:rsid w:val="007D473D"/>
    <w:rsid w:val="007D7207"/>
    <w:rsid w:val="007E4A15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30A65"/>
    <w:rsid w:val="008319FB"/>
    <w:rsid w:val="00833577"/>
    <w:rsid w:val="00833D87"/>
    <w:rsid w:val="008356BC"/>
    <w:rsid w:val="00835B31"/>
    <w:rsid w:val="008365C3"/>
    <w:rsid w:val="008368FE"/>
    <w:rsid w:val="00844C43"/>
    <w:rsid w:val="0085098A"/>
    <w:rsid w:val="008530A7"/>
    <w:rsid w:val="00855884"/>
    <w:rsid w:val="00861BD1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5067"/>
    <w:rsid w:val="00886B6D"/>
    <w:rsid w:val="0089117F"/>
    <w:rsid w:val="00896E08"/>
    <w:rsid w:val="00897CE6"/>
    <w:rsid w:val="008A0C5D"/>
    <w:rsid w:val="008A0CCB"/>
    <w:rsid w:val="008A1034"/>
    <w:rsid w:val="008A2833"/>
    <w:rsid w:val="008A63C7"/>
    <w:rsid w:val="008B10A0"/>
    <w:rsid w:val="008B159E"/>
    <w:rsid w:val="008B4F98"/>
    <w:rsid w:val="008C02DF"/>
    <w:rsid w:val="008C0902"/>
    <w:rsid w:val="008C113F"/>
    <w:rsid w:val="008C50E7"/>
    <w:rsid w:val="008C6531"/>
    <w:rsid w:val="008D2380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3A6"/>
    <w:rsid w:val="0090732D"/>
    <w:rsid w:val="00910BC6"/>
    <w:rsid w:val="00910E7C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42035"/>
    <w:rsid w:val="00951902"/>
    <w:rsid w:val="0095370D"/>
    <w:rsid w:val="00953A73"/>
    <w:rsid w:val="00953E09"/>
    <w:rsid w:val="009566E2"/>
    <w:rsid w:val="00956813"/>
    <w:rsid w:val="0095686E"/>
    <w:rsid w:val="00960E42"/>
    <w:rsid w:val="009627C8"/>
    <w:rsid w:val="00964A20"/>
    <w:rsid w:val="009660DC"/>
    <w:rsid w:val="00966D20"/>
    <w:rsid w:val="00966ECC"/>
    <w:rsid w:val="009673F5"/>
    <w:rsid w:val="00971466"/>
    <w:rsid w:val="00974BAB"/>
    <w:rsid w:val="00976412"/>
    <w:rsid w:val="00981A74"/>
    <w:rsid w:val="009837B1"/>
    <w:rsid w:val="00983B47"/>
    <w:rsid w:val="00983CD4"/>
    <w:rsid w:val="0099110F"/>
    <w:rsid w:val="00993051"/>
    <w:rsid w:val="00995079"/>
    <w:rsid w:val="009A1A25"/>
    <w:rsid w:val="009A2BA0"/>
    <w:rsid w:val="009A4247"/>
    <w:rsid w:val="009A6C1B"/>
    <w:rsid w:val="009B09D7"/>
    <w:rsid w:val="009B4715"/>
    <w:rsid w:val="009C0DCC"/>
    <w:rsid w:val="009C2675"/>
    <w:rsid w:val="009C32B8"/>
    <w:rsid w:val="009C3F20"/>
    <w:rsid w:val="009D1394"/>
    <w:rsid w:val="009E115F"/>
    <w:rsid w:val="009E7076"/>
    <w:rsid w:val="009F5612"/>
    <w:rsid w:val="009F583E"/>
    <w:rsid w:val="00A006EF"/>
    <w:rsid w:val="00A00F5B"/>
    <w:rsid w:val="00A03A0C"/>
    <w:rsid w:val="00A04C5F"/>
    <w:rsid w:val="00A11912"/>
    <w:rsid w:val="00A12037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7FA"/>
    <w:rsid w:val="00A42D38"/>
    <w:rsid w:val="00A43E59"/>
    <w:rsid w:val="00A53A9A"/>
    <w:rsid w:val="00A5551A"/>
    <w:rsid w:val="00A57AFD"/>
    <w:rsid w:val="00A57D44"/>
    <w:rsid w:val="00A62D93"/>
    <w:rsid w:val="00A647A2"/>
    <w:rsid w:val="00A70E87"/>
    <w:rsid w:val="00A77800"/>
    <w:rsid w:val="00A852C8"/>
    <w:rsid w:val="00A87A2E"/>
    <w:rsid w:val="00A92346"/>
    <w:rsid w:val="00A92DF4"/>
    <w:rsid w:val="00A94BF6"/>
    <w:rsid w:val="00A96258"/>
    <w:rsid w:val="00A973C0"/>
    <w:rsid w:val="00AA2733"/>
    <w:rsid w:val="00AA6F59"/>
    <w:rsid w:val="00AB20DE"/>
    <w:rsid w:val="00AB58A2"/>
    <w:rsid w:val="00AC1F62"/>
    <w:rsid w:val="00AC54F9"/>
    <w:rsid w:val="00AC5512"/>
    <w:rsid w:val="00AC66B6"/>
    <w:rsid w:val="00AD05D1"/>
    <w:rsid w:val="00AE55F5"/>
    <w:rsid w:val="00AF24F4"/>
    <w:rsid w:val="00AF4E3A"/>
    <w:rsid w:val="00AF71B7"/>
    <w:rsid w:val="00B00FE6"/>
    <w:rsid w:val="00B07AFF"/>
    <w:rsid w:val="00B109AF"/>
    <w:rsid w:val="00B130F5"/>
    <w:rsid w:val="00B13D3F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410B9"/>
    <w:rsid w:val="00B4397C"/>
    <w:rsid w:val="00B43C06"/>
    <w:rsid w:val="00B44676"/>
    <w:rsid w:val="00B45063"/>
    <w:rsid w:val="00B45D55"/>
    <w:rsid w:val="00B471A5"/>
    <w:rsid w:val="00B52EC2"/>
    <w:rsid w:val="00B554C9"/>
    <w:rsid w:val="00B55B5E"/>
    <w:rsid w:val="00B56320"/>
    <w:rsid w:val="00B572A9"/>
    <w:rsid w:val="00B61687"/>
    <w:rsid w:val="00B61BFB"/>
    <w:rsid w:val="00B63B9A"/>
    <w:rsid w:val="00B653B9"/>
    <w:rsid w:val="00B67CCD"/>
    <w:rsid w:val="00B67D35"/>
    <w:rsid w:val="00B67F0D"/>
    <w:rsid w:val="00B708A9"/>
    <w:rsid w:val="00B801C8"/>
    <w:rsid w:val="00B8577E"/>
    <w:rsid w:val="00B94144"/>
    <w:rsid w:val="00B94A40"/>
    <w:rsid w:val="00B95AF6"/>
    <w:rsid w:val="00BA2051"/>
    <w:rsid w:val="00BA47C5"/>
    <w:rsid w:val="00BA4E7E"/>
    <w:rsid w:val="00BA623B"/>
    <w:rsid w:val="00BB0C77"/>
    <w:rsid w:val="00BB0D5E"/>
    <w:rsid w:val="00BB3AA9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5AC3"/>
    <w:rsid w:val="00BF6167"/>
    <w:rsid w:val="00BF76A6"/>
    <w:rsid w:val="00BF7CCC"/>
    <w:rsid w:val="00C00891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25BED"/>
    <w:rsid w:val="00C25CF5"/>
    <w:rsid w:val="00C27A81"/>
    <w:rsid w:val="00C30002"/>
    <w:rsid w:val="00C30973"/>
    <w:rsid w:val="00C314CF"/>
    <w:rsid w:val="00C32912"/>
    <w:rsid w:val="00C35451"/>
    <w:rsid w:val="00C4049D"/>
    <w:rsid w:val="00C4061F"/>
    <w:rsid w:val="00C407A3"/>
    <w:rsid w:val="00C41133"/>
    <w:rsid w:val="00C42205"/>
    <w:rsid w:val="00C47101"/>
    <w:rsid w:val="00C4770B"/>
    <w:rsid w:val="00C50503"/>
    <w:rsid w:val="00C55EA1"/>
    <w:rsid w:val="00C61A44"/>
    <w:rsid w:val="00C61B52"/>
    <w:rsid w:val="00C63DB7"/>
    <w:rsid w:val="00C662F2"/>
    <w:rsid w:val="00C700CA"/>
    <w:rsid w:val="00C72A5A"/>
    <w:rsid w:val="00C732DC"/>
    <w:rsid w:val="00C7518D"/>
    <w:rsid w:val="00C75C7C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E1675"/>
    <w:rsid w:val="00CE4266"/>
    <w:rsid w:val="00CE4716"/>
    <w:rsid w:val="00CE48B6"/>
    <w:rsid w:val="00CE50DF"/>
    <w:rsid w:val="00CE6A34"/>
    <w:rsid w:val="00CE6A39"/>
    <w:rsid w:val="00CF0793"/>
    <w:rsid w:val="00CF1223"/>
    <w:rsid w:val="00CF5F10"/>
    <w:rsid w:val="00CF606C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3C6"/>
    <w:rsid w:val="00D208FB"/>
    <w:rsid w:val="00D23E5B"/>
    <w:rsid w:val="00D26991"/>
    <w:rsid w:val="00D31E72"/>
    <w:rsid w:val="00D33638"/>
    <w:rsid w:val="00D33A6F"/>
    <w:rsid w:val="00D355AA"/>
    <w:rsid w:val="00D37367"/>
    <w:rsid w:val="00D4023D"/>
    <w:rsid w:val="00D404A3"/>
    <w:rsid w:val="00D404CC"/>
    <w:rsid w:val="00D4063F"/>
    <w:rsid w:val="00D428B4"/>
    <w:rsid w:val="00D42DD2"/>
    <w:rsid w:val="00D54217"/>
    <w:rsid w:val="00D55C7D"/>
    <w:rsid w:val="00D605D2"/>
    <w:rsid w:val="00D631B7"/>
    <w:rsid w:val="00D63A75"/>
    <w:rsid w:val="00D63DEC"/>
    <w:rsid w:val="00D63FFC"/>
    <w:rsid w:val="00D642C4"/>
    <w:rsid w:val="00D65612"/>
    <w:rsid w:val="00D7045A"/>
    <w:rsid w:val="00D70DAE"/>
    <w:rsid w:val="00D72291"/>
    <w:rsid w:val="00D808EE"/>
    <w:rsid w:val="00D829A8"/>
    <w:rsid w:val="00D870D2"/>
    <w:rsid w:val="00D87DCB"/>
    <w:rsid w:val="00D90D0C"/>
    <w:rsid w:val="00D947F7"/>
    <w:rsid w:val="00D94AD3"/>
    <w:rsid w:val="00D97190"/>
    <w:rsid w:val="00D97DA4"/>
    <w:rsid w:val="00DA16F6"/>
    <w:rsid w:val="00DA52FA"/>
    <w:rsid w:val="00DA7124"/>
    <w:rsid w:val="00DA7B79"/>
    <w:rsid w:val="00DB0AE1"/>
    <w:rsid w:val="00DB6A67"/>
    <w:rsid w:val="00DB7726"/>
    <w:rsid w:val="00DC05AA"/>
    <w:rsid w:val="00DC7B97"/>
    <w:rsid w:val="00DD4747"/>
    <w:rsid w:val="00DD50AB"/>
    <w:rsid w:val="00DD61CE"/>
    <w:rsid w:val="00DD681C"/>
    <w:rsid w:val="00DE130D"/>
    <w:rsid w:val="00DE5D09"/>
    <w:rsid w:val="00DE7A3C"/>
    <w:rsid w:val="00DF090F"/>
    <w:rsid w:val="00DF41F1"/>
    <w:rsid w:val="00DF4A64"/>
    <w:rsid w:val="00DF5EB2"/>
    <w:rsid w:val="00E02756"/>
    <w:rsid w:val="00E04878"/>
    <w:rsid w:val="00E1062F"/>
    <w:rsid w:val="00E13C0F"/>
    <w:rsid w:val="00E14AE3"/>
    <w:rsid w:val="00E15EB4"/>
    <w:rsid w:val="00E22826"/>
    <w:rsid w:val="00E22855"/>
    <w:rsid w:val="00E2484E"/>
    <w:rsid w:val="00E25EE0"/>
    <w:rsid w:val="00E25F80"/>
    <w:rsid w:val="00E31DFA"/>
    <w:rsid w:val="00E32639"/>
    <w:rsid w:val="00E32F5F"/>
    <w:rsid w:val="00E35139"/>
    <w:rsid w:val="00E43E51"/>
    <w:rsid w:val="00E43E9B"/>
    <w:rsid w:val="00E445F2"/>
    <w:rsid w:val="00E47423"/>
    <w:rsid w:val="00E5420C"/>
    <w:rsid w:val="00E546CD"/>
    <w:rsid w:val="00E56344"/>
    <w:rsid w:val="00E601F0"/>
    <w:rsid w:val="00E61827"/>
    <w:rsid w:val="00E62741"/>
    <w:rsid w:val="00E63D53"/>
    <w:rsid w:val="00E647BF"/>
    <w:rsid w:val="00E657D1"/>
    <w:rsid w:val="00E705F3"/>
    <w:rsid w:val="00E722C3"/>
    <w:rsid w:val="00E732CD"/>
    <w:rsid w:val="00E7374A"/>
    <w:rsid w:val="00E74684"/>
    <w:rsid w:val="00E774CA"/>
    <w:rsid w:val="00E77837"/>
    <w:rsid w:val="00E80297"/>
    <w:rsid w:val="00E81A4F"/>
    <w:rsid w:val="00E82857"/>
    <w:rsid w:val="00E861D1"/>
    <w:rsid w:val="00E86454"/>
    <w:rsid w:val="00E935C3"/>
    <w:rsid w:val="00EA104D"/>
    <w:rsid w:val="00EA6105"/>
    <w:rsid w:val="00EB020A"/>
    <w:rsid w:val="00EB235E"/>
    <w:rsid w:val="00EB3560"/>
    <w:rsid w:val="00EC406A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1229"/>
    <w:rsid w:val="00EE3E4E"/>
    <w:rsid w:val="00EE71F5"/>
    <w:rsid w:val="00EE78D6"/>
    <w:rsid w:val="00EF4563"/>
    <w:rsid w:val="00EF63C2"/>
    <w:rsid w:val="00F03ABF"/>
    <w:rsid w:val="00F04073"/>
    <w:rsid w:val="00F042B4"/>
    <w:rsid w:val="00F045EC"/>
    <w:rsid w:val="00F055D5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5121D"/>
    <w:rsid w:val="00F5582D"/>
    <w:rsid w:val="00F67454"/>
    <w:rsid w:val="00F67841"/>
    <w:rsid w:val="00F71CC9"/>
    <w:rsid w:val="00F7220B"/>
    <w:rsid w:val="00F723B4"/>
    <w:rsid w:val="00F724D5"/>
    <w:rsid w:val="00F72A06"/>
    <w:rsid w:val="00F7651B"/>
    <w:rsid w:val="00F7788E"/>
    <w:rsid w:val="00F80F68"/>
    <w:rsid w:val="00F821AE"/>
    <w:rsid w:val="00F8257D"/>
    <w:rsid w:val="00F84376"/>
    <w:rsid w:val="00F86189"/>
    <w:rsid w:val="00F871A7"/>
    <w:rsid w:val="00F92FEE"/>
    <w:rsid w:val="00F94ED8"/>
    <w:rsid w:val="00F9520E"/>
    <w:rsid w:val="00F97A39"/>
    <w:rsid w:val="00F97F16"/>
    <w:rsid w:val="00FA1247"/>
    <w:rsid w:val="00FA25D9"/>
    <w:rsid w:val="00FA2E21"/>
    <w:rsid w:val="00FA5D3C"/>
    <w:rsid w:val="00FB600E"/>
    <w:rsid w:val="00FB7802"/>
    <w:rsid w:val="00FC38E5"/>
    <w:rsid w:val="00FC5EDC"/>
    <w:rsid w:val="00FC6E52"/>
    <w:rsid w:val="00FC75A2"/>
    <w:rsid w:val="00FC7931"/>
    <w:rsid w:val="00FD2099"/>
    <w:rsid w:val="00FD4354"/>
    <w:rsid w:val="00FD54FD"/>
    <w:rsid w:val="00FD66D7"/>
    <w:rsid w:val="00FE04A4"/>
    <w:rsid w:val="00FE55BE"/>
    <w:rsid w:val="00FE6B5A"/>
    <w:rsid w:val="00FF11D4"/>
    <w:rsid w:val="00FF1379"/>
    <w:rsid w:val="00FF28DA"/>
    <w:rsid w:val="00FF3D76"/>
    <w:rsid w:val="00FF4BBB"/>
    <w:rsid w:val="00FF6AEA"/>
    <w:rsid w:val="5105E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C1FB3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18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s/student.uwa.edu.au/course/studentconnect" TargetMode="External"/><Relationship Id="rId17" Type="http://schemas.openxmlformats.org/officeDocument/2006/relationships/hyperlink" Target="file:///C:/Users/00112810/UWA/Desktop/Sophie%20Study%20Plans/Examples%20from%20other%20schools/student.uwa.edu.au/course/studentconnec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  <SharedWithUsers xmlns="1a2be4b7-5498-4157-9911-ddd69cf2a7a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547400-6185-42CC-A58D-421D814EF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10</TotalTime>
  <Pages>2</Pages>
  <Words>521</Words>
  <Characters>2972</Characters>
  <Application>Microsoft Office Word</Application>
  <DocSecurity>0</DocSecurity>
  <Lines>24</Lines>
  <Paragraphs>6</Paragraphs>
  <ScaleCrop>false</ScaleCrop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87</cp:revision>
  <cp:lastPrinted>2020-11-18T23:36:00Z</cp:lastPrinted>
  <dcterms:created xsi:type="dcterms:W3CDTF">2025-06-17T05:22:00Z</dcterms:created>
  <dcterms:modified xsi:type="dcterms:W3CDTF">2026-10-30T04:12:00Z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  <property fmtid="{D5CDD505-2E9C-101B-9397-08002B2CF9AE}" pid="7" name="Order">
    <vt:r8>148300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